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20" w:rsidRDefault="00D14520" w:rsidP="004705CC">
      <w:pPr>
        <w:pStyle w:val="Heading1"/>
        <w:spacing w:before="0" w:after="0"/>
        <w:rPr>
          <w:color w:val="003366"/>
          <w:sz w:val="27"/>
          <w:szCs w:val="27"/>
          <w:lang w:val="uk-UA"/>
        </w:rPr>
      </w:pPr>
      <w:r>
        <w:rPr>
          <w:color w:val="003366"/>
          <w:sz w:val="27"/>
          <w:szCs w:val="27"/>
          <w:lang w:val="uk-UA"/>
        </w:rPr>
        <w:t xml:space="preserve">Оце заходьте на цей сайт і тут ВСЕ з цінами </w:t>
      </w:r>
    </w:p>
    <w:p w:rsidR="00D14520" w:rsidRPr="00F87DDF" w:rsidRDefault="00D14520" w:rsidP="004705CC">
      <w:pPr>
        <w:pStyle w:val="Heading1"/>
        <w:spacing w:before="0" w:after="0"/>
        <w:rPr>
          <w:color w:val="003366"/>
          <w:sz w:val="27"/>
          <w:szCs w:val="27"/>
          <w:lang w:val="uk-UA"/>
        </w:rPr>
      </w:pPr>
      <w:hyperlink r:id="rId4" w:history="1">
        <w:r w:rsidRPr="002F082B">
          <w:rPr>
            <w:rStyle w:val="Hyperlink"/>
            <w:sz w:val="27"/>
            <w:szCs w:val="27"/>
          </w:rPr>
          <w:t>http</w:t>
        </w:r>
        <w:r w:rsidRPr="004705CC">
          <w:rPr>
            <w:rStyle w:val="Hyperlink"/>
            <w:sz w:val="27"/>
            <w:szCs w:val="27"/>
            <w:lang w:val="uk-UA"/>
          </w:rPr>
          <w:t>://</w:t>
        </w:r>
        <w:r w:rsidRPr="002F082B">
          <w:rPr>
            <w:rStyle w:val="Hyperlink"/>
            <w:sz w:val="27"/>
            <w:szCs w:val="27"/>
          </w:rPr>
          <w:t>www</w:t>
        </w:r>
        <w:r w:rsidRPr="004705CC">
          <w:rPr>
            <w:rStyle w:val="Hyperlink"/>
            <w:sz w:val="27"/>
            <w:szCs w:val="27"/>
            <w:lang w:val="uk-UA"/>
          </w:rPr>
          <w:t>.</w:t>
        </w:r>
        <w:r w:rsidRPr="002F082B">
          <w:rPr>
            <w:rStyle w:val="Hyperlink"/>
            <w:sz w:val="27"/>
            <w:szCs w:val="27"/>
          </w:rPr>
          <w:t>ukrdidac</w:t>
        </w:r>
        <w:r w:rsidRPr="004705CC">
          <w:rPr>
            <w:rStyle w:val="Hyperlink"/>
            <w:sz w:val="27"/>
            <w:szCs w:val="27"/>
            <w:lang w:val="uk-UA"/>
          </w:rPr>
          <w:t>.</w:t>
        </w:r>
        <w:r w:rsidRPr="002F082B">
          <w:rPr>
            <w:rStyle w:val="Hyperlink"/>
            <w:sz w:val="27"/>
            <w:szCs w:val="27"/>
          </w:rPr>
          <w:t>com</w:t>
        </w:r>
        <w:r w:rsidRPr="004705CC">
          <w:rPr>
            <w:rStyle w:val="Hyperlink"/>
            <w:sz w:val="27"/>
            <w:szCs w:val="27"/>
            <w:lang w:val="uk-UA"/>
          </w:rPr>
          <w:t>.</w:t>
        </w:r>
        <w:r w:rsidRPr="002F082B">
          <w:rPr>
            <w:rStyle w:val="Hyperlink"/>
            <w:sz w:val="27"/>
            <w:szCs w:val="27"/>
          </w:rPr>
          <w:t>ua</w:t>
        </w:r>
        <w:r w:rsidRPr="004705CC">
          <w:rPr>
            <w:rStyle w:val="Hyperlink"/>
            <w:sz w:val="27"/>
            <w:szCs w:val="27"/>
            <w:lang w:val="uk-UA"/>
          </w:rPr>
          <w:t>/</w:t>
        </w:r>
        <w:r w:rsidRPr="002F082B">
          <w:rPr>
            <w:rStyle w:val="Hyperlink"/>
            <w:sz w:val="27"/>
            <w:szCs w:val="27"/>
          </w:rPr>
          <w:t>katalog</w:t>
        </w:r>
        <w:r w:rsidRPr="004705CC">
          <w:rPr>
            <w:rStyle w:val="Hyperlink"/>
            <w:sz w:val="27"/>
            <w:szCs w:val="27"/>
            <w:lang w:val="uk-UA"/>
          </w:rPr>
          <w:t>/</w:t>
        </w:r>
        <w:r w:rsidRPr="002F082B">
          <w:rPr>
            <w:rStyle w:val="Hyperlink"/>
            <w:sz w:val="27"/>
            <w:szCs w:val="27"/>
          </w:rPr>
          <w:t>sec</w:t>
        </w:r>
        <w:r w:rsidRPr="004705CC">
          <w:rPr>
            <w:rStyle w:val="Hyperlink"/>
            <w:sz w:val="27"/>
            <w:szCs w:val="27"/>
            <w:lang w:val="uk-UA"/>
          </w:rPr>
          <w:t>/14</w:t>
        </w:r>
      </w:hyperlink>
      <w:r>
        <w:rPr>
          <w:color w:val="003366"/>
          <w:sz w:val="27"/>
          <w:szCs w:val="27"/>
          <w:lang w:val="uk-UA"/>
        </w:rPr>
        <w:t xml:space="preserve"> </w:t>
      </w:r>
    </w:p>
    <w:p w:rsidR="00D14520" w:rsidRPr="00F50CAA" w:rsidRDefault="00D14520" w:rsidP="00F50CAA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hAnsi="Arial" w:cs="Arial"/>
          <w:b/>
          <w:bCs/>
          <w:color w:val="000000"/>
          <w:sz w:val="36"/>
          <w:szCs w:val="36"/>
          <w:lang w:eastAsia="ru-RU"/>
        </w:rPr>
      </w:pPr>
      <w:r w:rsidRPr="00F50CAA">
        <w:rPr>
          <w:rFonts w:ascii="Arial" w:hAnsi="Arial" w:cs="Arial"/>
          <w:b/>
          <w:bCs/>
          <w:color w:val="000000"/>
          <w:sz w:val="36"/>
          <w:szCs w:val="36"/>
          <w:lang w:eastAsia="ru-RU"/>
        </w:rPr>
        <w:t>Орієнтовний перелік засобів навчання в початковій школі</w:t>
      </w:r>
    </w:p>
    <w:p w:rsidR="00D14520" w:rsidRPr="00F50CAA" w:rsidRDefault="00D14520" w:rsidP="00F50C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 w:val="18"/>
          <w:szCs w:val="18"/>
          <w:lang w:eastAsia="ru-RU"/>
        </w:rPr>
      </w:pPr>
      <w:r w:rsidRPr="00F50CAA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>Перелік обладнання для початкових класів </w:t>
      </w:r>
      <w:r w:rsidRPr="00F50CAA">
        <w:rPr>
          <w:rFonts w:ascii="Arial" w:hAnsi="Arial" w:cs="Arial"/>
          <w:color w:val="000000"/>
          <w:sz w:val="18"/>
          <w:szCs w:val="18"/>
          <w:lang w:eastAsia="ru-RU"/>
        </w:rPr>
        <w:t>відповідає </w:t>
      </w:r>
      <w:r w:rsidRPr="00F50CAA">
        <w:rPr>
          <w:rFonts w:ascii="Arial" w:hAnsi="Arial" w:cs="Arial"/>
          <w:i/>
          <w:iCs/>
          <w:color w:val="000000"/>
          <w:sz w:val="18"/>
          <w:szCs w:val="18"/>
          <w:lang w:eastAsia="ru-RU"/>
        </w:rPr>
        <w:t>Консепції Нової української школи</w:t>
      </w:r>
      <w:r w:rsidRPr="00F50CAA">
        <w:rPr>
          <w:rFonts w:ascii="Arial" w:hAnsi="Arial" w:cs="Arial"/>
          <w:color w:val="000000"/>
          <w:sz w:val="18"/>
          <w:szCs w:val="18"/>
          <w:lang w:eastAsia="ru-RU"/>
        </w:rPr>
        <w:t> у загальноосвітніх навчальних закладах I ступеня згідно </w:t>
      </w:r>
      <w:r w:rsidRPr="00F50CAA">
        <w:rPr>
          <w:rFonts w:ascii="Arial" w:hAnsi="Arial" w:cs="Arial"/>
          <w:i/>
          <w:iCs/>
          <w:color w:val="000000"/>
          <w:sz w:val="18"/>
          <w:szCs w:val="18"/>
          <w:lang w:eastAsia="ru-RU"/>
        </w:rPr>
        <w:t>Наказу Міністерства освіти і науки України від 13.07.2017р. №1021</w:t>
      </w:r>
      <w:r w:rsidRPr="00F50CAA">
        <w:rPr>
          <w:rFonts w:ascii="Arial" w:hAnsi="Arial" w:cs="Arial"/>
          <w:color w:val="000000"/>
          <w:sz w:val="18"/>
          <w:szCs w:val="18"/>
          <w:lang w:eastAsia="ru-RU"/>
        </w:rPr>
        <w:t> та роспорядження Кабінету Міністрів України від 14 грудня 2016р. №988-р "Про схвалення Концепції реалізації державної політики у сфері реформування загальної середньої освіти "Нова українська школа на період до 2029р."      Перелік містить наступні розділи:</w:t>
      </w:r>
    </w:p>
    <w:tbl>
      <w:tblPr>
        <w:tblW w:w="15886" w:type="dxa"/>
        <w:tblInd w:w="-717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5"/>
        <w:gridCol w:w="5027"/>
        <w:gridCol w:w="991"/>
        <w:gridCol w:w="951"/>
        <w:gridCol w:w="1770"/>
        <w:gridCol w:w="6212"/>
      </w:tblGrid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5AA4D4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</w:tcPr>
          <w:p w:rsidR="00D14520" w:rsidRPr="00F50CAA" w:rsidRDefault="00D14520" w:rsidP="00F50CAA">
            <w:pPr>
              <w:spacing w:before="150" w:after="15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5AA4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50" w:after="15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Назва засобів навчання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5AA4D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14520" w:rsidRPr="00F50CAA" w:rsidRDefault="00D14520" w:rsidP="00F50CAA">
            <w:pPr>
              <w:spacing w:before="150" w:after="15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Кількість</w:t>
            </w: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F50CAA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ru-RU"/>
              </w:rPr>
              <w:t>рекомендована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5AA4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50" w:after="15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Ціна</w:t>
            </w: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F50CAA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ru-RU"/>
              </w:rPr>
              <w:t>за одиницю</w:t>
            </w:r>
          </w:p>
        </w:tc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5AA4D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D14520" w:rsidRPr="00F50CAA" w:rsidRDefault="00D14520" w:rsidP="00F50CAA">
            <w:pPr>
              <w:spacing w:before="150" w:after="15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Інфо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5AA4D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50" w:after="15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Фото</w:t>
            </w:r>
          </w:p>
        </w:tc>
      </w:tr>
      <w:tr w:rsidR="00D14520" w:rsidRPr="007533A3" w:rsidTr="00F50CAA">
        <w:trPr>
          <w:trHeight w:val="345"/>
        </w:trPr>
        <w:tc>
          <w:tcPr>
            <w:tcW w:w="15886" w:type="dxa"/>
            <w:gridSpan w:val="6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E8F0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  <w:t>Мовний складник</w:t>
            </w:r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Наочно-дидактичний матеріал з української мови на магнітах «Абетка українська»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847,00</w:t>
            </w:r>
          </w:p>
        </w:tc>
        <w:bookmarkStart w:id="0" w:name="10858"/>
        <w:bookmarkEnd w:id="0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"http://www.ukrdidac.com.ua/katalog/sec/14/tid/10858"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6" type="#_x0000_t75" alt="http://www.ukrdidac.com.ua/objects/foto10858.jpg" href="http://www.ukrdidac.com.ua/objects/foto10858.j" title="&quot;Наочно-дидактичний матеріал з української мови на магнітах «Абетка українська»&quot;" style="position:absolute;left:0;text-align:left;margin-left:15.95pt;margin-top:11.65pt;width:153.65pt;height:201.9pt;z-index:25165824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5" o:title=""/>
                  <w10:wrap type="square"/>
                </v:shape>
              </w:pict>
            </w:r>
            <w:hyperlink r:id="rId6" w:tooltip="Наочно-дидактичний матеріал з української мови на магнітах " w:history="1">
              <w:r w:rsidRPr="000D3305">
                <w:rPr>
                  <w:rStyle w:val="Hyperlink"/>
                </w:rPr>
                <w:t>http://www.ukrdidac.com.ua/objects/foto10858.jpg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П67146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Наочно-дидактичний матеріал з української мови (роздатковий)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49,50</w:t>
            </w:r>
          </w:p>
        </w:tc>
        <w:bookmarkStart w:id="1" w:name="10952"/>
        <w:bookmarkEnd w:id="1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"http://www.ukrdidac.com.ua/katalog/sec/14/tid/10952"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42" o:spid="_x0000_s1027" type="#_x0000_t75" alt="http://www.ukrdidac.com.ua/objects/foto10952.jpg" href="http://www.ukrdidac.com.ua/objects/foto10952.j" title="&quot;Наочно-дидактичний матеріал з української мови (роздатковий)&quot;" style="position:absolute;left:0;text-align:left;margin-left:22.65pt;margin-top:-100.85pt;width:137.25pt;height:106.35pt;z-index:25165926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" o:title=""/>
                  <w10:wrap type="square"/>
                </v:shape>
              </w:pict>
            </w:r>
            <w:hyperlink r:id="rId8" w:tooltip="Наочно-дидактичний матеріал з української мови (роздатковий)" w:history="1">
              <w:r w:rsidRPr="000D3305">
                <w:rPr>
                  <w:rStyle w:val="Hyperlink"/>
                </w:rPr>
                <w:t>http://www.ukrdidac.com.ua/objects/foto10952.jpg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Наочно-дидактичний матеріал з англійської мови на магнітах «Абетка англійської мови»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748,00</w:t>
            </w:r>
          </w:p>
        </w:tc>
        <w:bookmarkStart w:id="2" w:name="10859"/>
        <w:bookmarkEnd w:id="2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"http://www.ukrdidac.com.ua/katalog/sec/14/tid/10859"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41" o:spid="_x0000_s1028" type="#_x0000_t75" alt="http://www.ukrdidac.com.ua/objects/foto10859.jpg" href="http://www.ukrdidac.com.ua/objects/foto10859.j" title="&quot;Наочно-дидактичний матеріал з англійської мови на магнітах «Абетка англійської мови»&quot;" style="position:absolute;left:0;text-align:left;margin-left:-2.75pt;margin-top:-4.75pt;width:309.8pt;height:317.2pt;z-index:25166028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9" o:title=""/>
                  <w10:wrap type="square"/>
                </v:shape>
              </w:pict>
            </w:r>
            <w:hyperlink r:id="rId10" w:tooltip="Наочно-дидактичний матеріал з англійської мови на магнітах " w:history="1">
              <w:r w:rsidRPr="000D3305">
                <w:rPr>
                  <w:rStyle w:val="Hyperlink"/>
                </w:rPr>
                <w:t>http://www.ukrdidac.com.ua/objects/foto10859.jpg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П02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Наочно-дидактичний матеріал з англійської мови (роздатковий)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49,50</w:t>
            </w:r>
          </w:p>
        </w:tc>
        <w:bookmarkStart w:id="3" w:name="10953"/>
        <w:bookmarkEnd w:id="3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"http://www.ukrdidac.com.ua/katalog/sec/14/tid/10953"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40" o:spid="_x0000_s1029" type="#_x0000_t75" alt="http://www.ukrdidac.com.ua/objects/foto10953.jpg" href="http://www.ukrdidac.com.ua/objects/foto10953.j" title="&quot;Наочно-дидактичний матеріал з англійської мови (роздатковий)&quot;" style="position:absolute;left:0;text-align:left;margin-left:13.75pt;margin-top:8.9pt;width:171pt;height:132.55pt;z-index:25166131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" o:title=""/>
                  <w10:wrap type="square"/>
                </v:shape>
              </w:pict>
            </w:r>
            <w:hyperlink r:id="rId11" w:tooltip="Наочно-дидактичний матеріал з англійської мови (роздатковий)" w:history="1">
              <w:r w:rsidRPr="000D3305">
                <w:rPr>
                  <w:rStyle w:val="Hyperlink"/>
                </w:rPr>
                <w:t>http://www.ukrdidac.com.ua/objects/foto10953.jpg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15886" w:type="dxa"/>
            <w:gridSpan w:val="6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E8F0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  <w:t>Логіко-математичний складник</w:t>
            </w:r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цифр і знаків (демонстраційний)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462,00</w:t>
            </w:r>
          </w:p>
        </w:tc>
        <w:bookmarkStart w:id="4" w:name="10860"/>
        <w:bookmarkEnd w:id="4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"http://www.ukrdidac.com.ua/katalog/sec/14/tid/10860"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9" o:spid="_x0000_s1030" type="#_x0000_t75" alt="http://www.ukrdidac.com.ua/objects/foto10860.jpg" href="http://www.ukrdidac.com.ua/objects/foto10860.j" title="&quot;Набір цифр і знаків (демонстраційний)&quot;" style="position:absolute;left:0;text-align:left;margin-left:7.75pt;margin-top:9.7pt;width:197pt;height:171.5pt;z-index:25166233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12" o:title=""/>
                  <w10:wrap type="square"/>
                </v:shape>
              </w:pict>
            </w:r>
            <w:hyperlink r:id="rId13" w:tooltip="Набір цифр і знаків (демонстраційний)" w:history="1">
              <w:r w:rsidRPr="000D3305">
                <w:rPr>
                  <w:rStyle w:val="Hyperlink"/>
                </w:rPr>
                <w:t>http://www.ukrdidac.com.ua/objects/foto10860.jpg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П67147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цифр і знаків (роздатковий)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35,20</w:t>
            </w:r>
          </w:p>
        </w:tc>
        <w:bookmarkStart w:id="5" w:name="10954"/>
        <w:bookmarkEnd w:id="5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"http://www.ukrdidac.com.ua/katalog/sec/14/tid/10954"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8" o:spid="_x0000_s1031" type="#_x0000_t75" alt="http://www.ukrdidac.com.ua/objects/foto10954.jpg" href="http://www.ukrdidac.com.ua/objects/foto10954.j" title="&quot;Набір цифр і знаків (роздатковий)&quot;" style="position:absolute;left:0;text-align:left;margin-left:7.7pt;margin-top:-7.75pt;width:145.5pt;height:113.25pt;z-index:25166336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14" o:title=""/>
                  <w10:wrap type="square"/>
                </v:shape>
              </w:pict>
            </w:r>
            <w:hyperlink r:id="rId15" w:tooltip="Набір цифр і знаків (роздатковий)" w:history="1">
              <w:r w:rsidRPr="000D3305">
                <w:rPr>
                  <w:rStyle w:val="Hyperlink"/>
                </w:rPr>
                <w:t>http://www.ukrdidac.com.ua/objects/foto10954.jpg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ПМ13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Демонстраційний набір моделей геометричних тіл та фігур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1 397,00</w:t>
            </w:r>
          </w:p>
        </w:tc>
        <w:bookmarkStart w:id="6" w:name="10861"/>
        <w:bookmarkEnd w:id="6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"http://www.ukrdidac.com.ua/katalog/sec/14/tid/10861"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7" o:spid="_x0000_s1032" type="#_x0000_t75" alt="http://www.ukrdidac.com.ua/objects/foto10861.jpg" href="http://www.ukrdidac.com.ua/objects/foto10861.j" title="&quot;Демонстраційний набір моделей геометричних тіл та фігур &quot;" style="position:absolute;left:0;text-align:left;margin-left:-14.05pt;margin-top:.95pt;width:161.25pt;height:136pt;z-index:25166438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16" o:title=""/>
                  <w10:wrap type="square"/>
                </v:shape>
              </w:pict>
            </w:r>
            <w:hyperlink r:id="rId17" w:tooltip="Демонстраційний набір моделей геометричних тіл та фігур " w:history="1">
              <w:r w:rsidRPr="000D3305">
                <w:rPr>
                  <w:rStyle w:val="Hyperlink"/>
                </w:rPr>
                <w:t>http://www.ukrdidac.com.ua/objects/foto10861.jpg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ПМ151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моделей геометричних тіл та фігур (дерев'яні)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568,70</w:t>
            </w:r>
          </w:p>
        </w:tc>
        <w:bookmarkStart w:id="7" w:name="10963"/>
        <w:bookmarkEnd w:id="7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"http://www.ukrdidac.com.ua/katalog/sec/14/tid/10963"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6" o:spid="_x0000_s1033" type="#_x0000_t75" alt="http://www.ukrdidac.com.ua/objects/foto10963.jpg" href="http://www.ukrdidac.com.ua/objects/foto10963.j" title="&quot;Набір моделей геометричних тіл та фігур (дерев'яні)&quot;" style="position:absolute;left:0;text-align:left;margin-left:5.95pt;margin-top:4.2pt;width:114.25pt;height:128.25pt;z-index:25166540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18" o:title=""/>
                  <w10:wrap type="square"/>
                </v:shape>
              </w:pict>
            </w:r>
            <w:hyperlink r:id="rId19" w:tooltip="Набір моделей геометричних тіл та фігур (дерев'яні)" w:history="1">
              <w:r w:rsidRPr="000D3305">
                <w:rPr>
                  <w:rStyle w:val="Hyperlink"/>
                </w:rPr>
                <w:t>http://www.ukrdidac.com.ua/objects/foto10963.jpg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ПМ153-1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лічильного матеріалу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792,00</w:t>
            </w:r>
          </w:p>
        </w:tc>
        <w:bookmarkStart w:id="8" w:name="10867"/>
        <w:bookmarkEnd w:id="8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"http://www.ukrdidac.com.ua/katalog/sec/14/tid/10867"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5" o:spid="_x0000_s1034" type="#_x0000_t75" alt="http://www.ukrdidac.com.ua/objects/foto10867.jpg" href="http://www.ukrdidac.com.ua/objects/foto10867.j" title="&quot;Набір лічильного матеріалу &quot;" style="position:absolute;left:0;text-align:left;margin-left:-4.8pt;margin-top:2pt;width:149.75pt;height:162.75pt;z-index:25166643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20" o:title=""/>
                  <w10:wrap type="square"/>
                </v:shape>
              </w:pict>
            </w:r>
            <w:hyperlink r:id="rId21" w:tooltip="Набір лічильного матеріалу " w:history="1">
              <w:r w:rsidRPr="000D3305">
                <w:rPr>
                  <w:rStyle w:val="Hyperlink"/>
                </w:rPr>
                <w:t>http://www.ukrdidac.com.ua/objects/foto10867.jpg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Танграм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326,70</w:t>
            </w:r>
          </w:p>
        </w:tc>
        <w:bookmarkStart w:id="9" w:name="10865"/>
        <w:bookmarkEnd w:id="9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"http://www.ukrdidac.com.ua/katalog/sec/14/tid/10865"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4" o:spid="_x0000_s1035" type="#_x0000_t75" alt="http://www.ukrdidac.com.ua/objects/foto10865.jpg" href="http://www.ukrdidac.com.ua/objects/foto10865.j" title="&quot;Танграм&quot;" style="position:absolute;left:0;text-align:left;margin-left:-6.75pt;margin-top:3.5pt;width:142pt;height:106.5pt;z-index:25166745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22" o:title=""/>
                  <w10:wrap type="square"/>
                </v:shape>
              </w:pict>
            </w:r>
            <w:hyperlink r:id="rId23" w:tooltip="Танграм" w:history="1">
              <w:r w:rsidRPr="000D3305">
                <w:rPr>
                  <w:rStyle w:val="Hyperlink"/>
                </w:rPr>
                <w:t>http://www.ukrdidac.com.ua/objects/foto10865.jpg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ПФ103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мірного посуду (пластиковий)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485,10</w:t>
            </w:r>
          </w:p>
        </w:tc>
        <w:bookmarkStart w:id="10" w:name="10862"/>
        <w:bookmarkEnd w:id="10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"http://www.ukrdidac.com.ua/katalog/sec/14/tid/10862"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3" o:spid="_x0000_s1036" type="#_x0000_t75" alt="http://www.ukrdidac.com.ua/objects/foto10862.jpg" href="http://www.ukrdidac.com.ua/objects/foto10862.j" title="&quot;Набір мірного посуду (пластиковий)&quot;" style="position:absolute;left:0;text-align:left;margin-left:-9.35pt;margin-top:1.25pt;width:151.45pt;height:96pt;z-index:25166848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24" o:title=""/>
                  <w10:wrap type="square"/>
                </v:shape>
              </w:pict>
            </w:r>
            <w:hyperlink r:id="rId25" w:tooltip="Набір мірного посуду (пластиковий)" w:history="1">
              <w:r w:rsidRPr="000D3305">
                <w:rPr>
                  <w:rStyle w:val="Hyperlink"/>
                </w:rPr>
                <w:t>http://www.ukrdidac.com.ua/objects/foto10862.jpg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ПМD0920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Терези дерев'яні з набором важків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403,70</w:t>
            </w:r>
          </w:p>
        </w:tc>
        <w:bookmarkStart w:id="11" w:name="10863"/>
        <w:bookmarkEnd w:id="11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"http://www.ukrdidac.com.ua/katalog/sec/14/tid/10863"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2" o:spid="_x0000_s1037" type="#_x0000_t75" alt="http://www.ukrdidac.com.ua/objects/foto10863.jpg" href="http://www.ukrdidac.com.ua/objects/foto10863.j" title="&quot;Терези дерев'яні з набором важків&quot;" style="position:absolute;left:0;text-align:left;margin-left:.6pt;margin-top:8.65pt;width:123pt;height:123pt;z-index:25166950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26" o:title=""/>
                  <w10:wrap type="square"/>
                </v:shape>
              </w:pict>
            </w:r>
            <w:hyperlink r:id="rId27" w:tooltip="Терези дерев'яні з набором важків" w:history="1">
              <w:r w:rsidRPr="000D3305">
                <w:rPr>
                  <w:rStyle w:val="Hyperlink"/>
                </w:rPr>
                <w:t>http://www.ukrdidac.com.ua/objects/foto10863.jpg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Математичний планшет (комплект)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869,00</w:t>
            </w:r>
          </w:p>
        </w:tc>
        <w:bookmarkStart w:id="12" w:name="10864"/>
        <w:bookmarkEnd w:id="12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"http://www.ukrdidac.com.ua/katalog/sec/14/tid/10864"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hyperlink r:id="rId28" w:tooltip="Математичний планшет (комплект)" w:history="1">
              <w:r>
                <w:rPr>
                  <w:noProof/>
                  <w:lang w:val="en-US"/>
                </w:rPr>
                <w:pict>
                  <v:shape id="Рисунок 31" o:spid="_x0000_s1038" type="#_x0000_t75" alt="http://www.ukrdidac.com.ua/objects/foto10864.jpg" href="http://www.ukrdidac.com.ua/objects/foto10864.j" title="&quot;Математичний планшет (комплект)&quot;" style="position:absolute;left:0;text-align:left;margin-left:0;margin-top:0;width:198pt;height:143.25pt;z-index:251670528;visibility:visible;mso-wrap-distance-left:7.5pt;mso-wrap-distance-top:7.5pt;mso-wrap-distance-right:7.5pt;mso-wrap-distance-bottom:7.5pt;mso-position-horizontal:left;mso-position-horizontal-relative:text;mso-position-vertical-relative:line" o:allowoverlap="f" o:button="t">
                    <v:fill o:detectmouseclick="t"/>
                    <v:imagedata r:id="rId29" o:title=""/>
                    <w10:wrap type="square"/>
                  </v:shape>
                </w:pic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М158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грошових знаків (роздатковий)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387,20</w:t>
            </w:r>
          </w:p>
        </w:tc>
        <w:bookmarkStart w:id="13" w:name="10866"/>
        <w:bookmarkEnd w:id="13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"http://www.ukrdidac.com.ua/katalog/sec/14/tid/10866"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0" o:spid="_x0000_s1039" type="#_x0000_t75" alt="http://www.ukrdidac.com.ua/objects/foto10866.jpg" href="http://www.ukrdidac.com.ua/objects/foto10866.j" title="&quot;Набір грошових знаків (роздатковий)&quot;" style="position:absolute;left:0;text-align:left;margin-left:42pt;margin-top:-15.3pt;width:160.35pt;height:134.05pt;z-index:25167155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30" o:title=""/>
                  <w10:wrap type="square"/>
                </v:shape>
              </w:pict>
            </w:r>
            <w:hyperlink r:id="rId31" w:tooltip="Набір грошових знаків (роздатковий)" w:history="1">
              <w:r w:rsidRPr="000D3305">
                <w:rPr>
                  <w:rStyle w:val="Hyperlink"/>
                </w:rPr>
                <w:t>http://www.ukrdidac.com.ua/objects/foto10866.jpg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ПМ10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"Частини цілого на крузі. Прості дроби"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1 056,00</w:t>
            </w:r>
          </w:p>
        </w:tc>
        <w:bookmarkStart w:id="14" w:name="10964"/>
        <w:bookmarkEnd w:id="14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"http://www.ukrdidac.com.ua/katalog/sec/14/tid/10964"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9" o:spid="_x0000_s1040" type="#_x0000_t75" alt="http://www.ukrdidac.com.ua/objects/foto10964.jpg" href="http://www.ukrdidac.com.ua/objects/foto10964.j" title="&quot;Набір &quot;" style="position:absolute;left:0;text-align:left;margin-left:37.4pt;margin-top:-1.6pt;width:181.5pt;height:127.6pt;z-index:25167257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32" o:title=""/>
                  <w10:wrap type="square"/>
                </v:shape>
              </w:pict>
            </w:r>
            <w:hyperlink r:id="rId33" w:tooltip="Набір " w:history="1">
              <w:r w:rsidRPr="000D3305">
                <w:rPr>
                  <w:rStyle w:val="Hyperlink"/>
                </w:rPr>
                <w:t>http://www.ukrdidac.com.ua/objects/foto10964.jpg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ПМ6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Демонстраційний комплект вимірювальних приладів (лінійка 1м, 2 трикутники, циркуль)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2 746,70</w:t>
            </w:r>
          </w:p>
        </w:tc>
        <w:bookmarkStart w:id="15" w:name="10875"/>
        <w:bookmarkEnd w:id="15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"http://www.ukrdidac.com.ua/katalog/sec/14/tid/10875"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8" o:spid="_x0000_s1041" type="#_x0000_t75" alt="http://www.ukrdidac.com.ua/objects/foto10875.jpg" href="http://www.ukrdidac.com.ua/objects/foto10875.j" title="&quot;Демонстраційний комплект вимірювальних приладів (лінійка 1м, 2 трикутники, циркуль)&quot;" style="position:absolute;left:0;text-align:left;margin-left:7.15pt;margin-top:-1.75pt;width:240.1pt;height:154.1pt;z-index:25167360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34" o:title=""/>
                  <w10:wrap type="square"/>
                </v:shape>
              </w:pict>
            </w:r>
            <w:hyperlink r:id="rId35" w:tooltip="Демонстраційний комплект вимірювальних приладів (лінійка 1м, 2 трикутники, циркуль)" w:history="1">
              <w:r w:rsidRPr="000D3305">
                <w:rPr>
                  <w:rStyle w:val="Hyperlink"/>
                </w:rPr>
                <w:t>http://www.ukrdidac.com.ua/objects/foto10875.jpg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ПМS1014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Демонстраційна модель механічного годинника, настінна (24 год, годинна, хвилинна стрілки)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656,70</w:t>
            </w:r>
          </w:p>
        </w:tc>
        <w:bookmarkStart w:id="16" w:name="10868"/>
        <w:bookmarkEnd w:id="16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"http://www.ukrdidac.com.ua/katalog/sec/14/tid/10868"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7" o:spid="_x0000_s1042" type="#_x0000_t75" alt="http://www.ukrdidac.com.ua/objects/foto10868.jpg" href="http://www.ukrdidac.com.ua/objects/foto10868.j" title="&quot;Демонстраційна модель механічного годинника, настінна (24 год, годинна, хвилинна стрілки)&quot;" style="position:absolute;left:0;text-align:left;margin-left:-13.1pt;margin-top:-.25pt;width:138pt;height:138pt;z-index:25167462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36" o:title=""/>
                  <w10:wrap type="square"/>
                </v:shape>
              </w:pict>
            </w:r>
            <w:hyperlink r:id="rId37" w:tooltip="Демонстраційна модель механічного годинника, настінна (24 год, годинна, хвилинна стрілки)" w:history="1">
              <w:r w:rsidRPr="000D3305">
                <w:rPr>
                  <w:rStyle w:val="Hyperlink"/>
                </w:rPr>
                <w:t>http://www.ukrdidac.com.ua/objects/foto10868.jpg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П07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Демонстраційна модель механічного годинника, настінна (24 год, годинна, хвилинна стрілки)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528,00</w:t>
            </w:r>
          </w:p>
        </w:tc>
        <w:bookmarkStart w:id="17" w:name="10972"/>
        <w:bookmarkEnd w:id="17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"http://www.ukrdidac.com.ua/katalog/sec/14/tid/10972"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6" o:spid="_x0000_s1043" type="#_x0000_t75" alt="http://www.ukrdidac.com.ua/objects/foto10972.jpg" href="http://www.ukrdidac.com.ua/objects/foto10972.j" title="&quot;Демонстраційна модель механічного годинника, настінна (24 год, годинна, хвилинна стрілки) &quot;" style="position:absolute;left:0;text-align:left;margin-left:6.4pt;margin-top:1.15pt;width:145.5pt;height:145.5pt;z-index:25167564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38" o:title=""/>
                  <w10:wrap type="square"/>
                </v:shape>
              </w:pict>
            </w:r>
            <w:hyperlink r:id="rId39" w:tooltip="Демонстраційна модель механічного годинника, настінна (24 год, годинна, хвилинна стрілки) " w:history="1">
              <w:r w:rsidRPr="000D3305">
                <w:rPr>
                  <w:rStyle w:val="Hyperlink"/>
                </w:rPr>
                <w:t>http://www.ukrdidac.com.ua/objects/foto10972.jpg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Модель механічного годинника (годинна, хвилинна, секунда) роздаткова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169,40</w:t>
            </w:r>
          </w:p>
        </w:tc>
        <w:bookmarkStart w:id="18" w:name="10965"/>
        <w:bookmarkEnd w:id="18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"http://www.ukrdidac.com.ua/katalog/sec/14/tid/10965"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5" o:spid="_x0000_s1044" type="#_x0000_t75" alt="http://www.ukrdidac.com.ua/objects/foto10965.jpg" href="http://www.ukrdidac.com.ua/objects/foto10965.j" title="&quot;Модель механічного годинника (годинна, хвилинна, секунда) роздаткова&quot;" style="position:absolute;left:0;text-align:left;margin-left:-4pt;margin-top:5.3pt;width:122.65pt;height:140.25pt;z-index:25167667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40" o:title=""/>
                  <w10:wrap type="square"/>
                </v:shape>
              </w:pict>
            </w:r>
            <w:hyperlink r:id="rId41" w:tooltip="Модель механічного годинника (годинна, хвилинна, секунда) роздаткова" w:history="1">
              <w:r w:rsidRPr="000D3305">
                <w:rPr>
                  <w:rStyle w:val="Hyperlink"/>
                </w:rPr>
                <w:t>http://www.ukrdidac.com.ua/objects/foto10965.jpg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ПФ1011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Годинник пісочний (10 хв)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107,80</w:t>
            </w:r>
          </w:p>
        </w:tc>
        <w:bookmarkStart w:id="19" w:name="10966"/>
        <w:bookmarkEnd w:id="19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"http://www.ukrdidac.com.ua/katalog/sec/14/tid/10966"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4" o:spid="_x0000_s1045" type="#_x0000_t75" alt="http://www.ukrdidac.com.ua/objects/foto10966.jpg" href="http://www.ukrdidac.com.ua/objects/foto10966.j" title="&quot;Годинник пісочний (10 хв)&quot;" style="position:absolute;left:0;text-align:left;margin-left:-2.6pt;margin-top:2.35pt;width:90.5pt;height:108pt;z-index:25167769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42" o:title=""/>
                  <w10:wrap type="square"/>
                </v:shape>
              </w:pict>
            </w:r>
            <w:hyperlink r:id="rId43" w:tooltip="Годинник пісочний (10 хв)" w:history="1">
              <w:r w:rsidRPr="000D3305">
                <w:rPr>
                  <w:rStyle w:val="Hyperlink"/>
                </w:rPr>
                <w:t>http://www.ukrdidac.com.ua/objects/foto10966.jpg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ПФ101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годинників пісочних (1, 2, 5 хв)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310,20</w:t>
            </w:r>
          </w:p>
        </w:tc>
        <w:bookmarkStart w:id="20" w:name="10967"/>
        <w:bookmarkEnd w:id="20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"http://www.ukrdidac.com.ua/katalog/sec/14/tid/10967"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3" o:spid="_x0000_s1046" type="#_x0000_t75" alt="http://www.ukrdidac.com.ua/objects/foto10967.jpg" href="http://www.ukrdidac.com.ua/objects/foto10967.j" title="&quot;Набір годинників пісочних (1, 2, 5 хв)&quot;" style="position:absolute;left:0;text-align:left;margin-left:-13.3pt;margin-top:1.9pt;width:140.7pt;height:145.2pt;z-index:25167872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44" o:title=""/>
                  <w10:wrap type="square"/>
                </v:shape>
              </w:pict>
            </w:r>
            <w:hyperlink r:id="rId45" w:tooltip="Набір годинників пісочних (1, 2, 5 хв)" w:history="1">
              <w:r w:rsidRPr="000D3305">
                <w:rPr>
                  <w:rStyle w:val="Hyperlink"/>
                </w:rPr>
                <w:t>http://www.ukrdidac.com.ua/objects/foto10967.jpg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П8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для конструювання з різними способами з'єднання деталей (Магнітний конструктор) 118 деталей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3 575,00</w:t>
            </w:r>
          </w:p>
        </w:tc>
        <w:bookmarkStart w:id="21" w:name="10869"/>
        <w:bookmarkEnd w:id="21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"http://www.ukrdidac.com.ua/katalog/sec/14/tid/10869"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2" o:spid="_x0000_s1047" type="#_x0000_t75" alt="http://www.ukrdidac.com.ua/objects/foto10869.jpg" href="http://www.ukrdidac.com.ua/objects/foto10869.j" title="&quot;Набір для конструювання з різними способами з'єднання деталей (Магнітний конструктор) 118 деталей&quot;" style="position:absolute;left:0;text-align:left;margin-left:-13.65pt;margin-top:-11.95pt;width:155.25pt;height:155.25pt;z-index:25167974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46" o:title=""/>
                  <w10:wrap type="square"/>
                </v:shape>
              </w:pict>
            </w:r>
            <w:hyperlink r:id="rId47" w:tooltip="Набір для конструювання з різними способами з'єднання деталей (Магнітний конструктор) 118 деталей" w:history="1">
              <w:r w:rsidRPr="000D3305">
                <w:rPr>
                  <w:rStyle w:val="Hyperlink"/>
                </w:rPr>
                <w:t>http://www.ukrdidac.com.ua/objects/foto10869.jpg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15886" w:type="dxa"/>
            <w:gridSpan w:val="6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E8F0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  <w:t>Природничо-науковий складник</w:t>
            </w:r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П26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Глобус політичний (Ø 260мм)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649,00</w:t>
            </w:r>
          </w:p>
        </w:tc>
        <w:bookmarkStart w:id="22" w:name="10951"/>
        <w:bookmarkEnd w:id="22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"http://www.ukrdidac.com.ua/katalog/sec/14/tid/10951"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1" o:spid="_x0000_s1048" type="#_x0000_t75" alt="http://www.ukrdidac.com.ua/objects/foto10951.jpg" href="http://www.ukrdidac.com.ua/objects/foto10951.j" title="&quot;Глобус політичний (Ø 260мм)&quot;" style="position:absolute;left:0;text-align:left;margin-left:-27.6pt;margin-top:-2.5pt;width:116.25pt;height:116.25pt;z-index:25168076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48" o:title=""/>
                  <w10:wrap type="square"/>
                </v:shape>
              </w:pict>
            </w:r>
            <w:hyperlink r:id="rId49" w:tooltip="Глобус політичний (Ø 260мм)" w:history="1">
              <w:r w:rsidRPr="000D3305">
                <w:rPr>
                  <w:rStyle w:val="Hyperlink"/>
                </w:rPr>
                <w:t>http://www.ukrdidac.com.ua/objects/foto10951.jpg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ПГ55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Глобус-модель"Будова Землі" (розбірна). Діаметр: 320мм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5 163,40</w:t>
            </w:r>
          </w:p>
        </w:tc>
        <w:bookmarkStart w:id="23" w:name="976"/>
        <w:bookmarkEnd w:id="23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"http://www.ukrdidac.com.ua/katalog/sec/14/tid/976"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0" o:spid="_x0000_s1049" type="#_x0000_t75" alt="http://www.ukrdidac.com.ua/objects/foto976.jpg" href="http://www.ukrdidac.com.ua/objects/foto976.j" title="&quot;Глобус-модель&quot;" style="position:absolute;left:0;text-align:left;margin-left:-18.6pt;margin-top:-1.1pt;width:152.25pt;height:152.25pt;z-index:25168179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50" o:title=""/>
                  <w10:wrap type="square"/>
                </v:shape>
              </w:pict>
            </w:r>
            <w:hyperlink r:id="rId51" w:tooltip="Глобус-модель" w:history="1">
              <w:r w:rsidRPr="000D3305">
                <w:rPr>
                  <w:rStyle w:val="Hyperlink"/>
                </w:rPr>
                <w:t>http://www.ukrdidac.com.ua/objects/foto976.jpg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ПБ146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Лупа шкільна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64,90</w:t>
            </w:r>
          </w:p>
        </w:tc>
        <w:bookmarkStart w:id="24" w:name="10871"/>
        <w:bookmarkEnd w:id="24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"http://www.ukrdidac.com.ua/katalog/sec/14/tid/10871"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9" o:spid="_x0000_s1050" type="#_x0000_t75" alt="http://www.ukrdidac.com.ua/objects/foto10871.jpg" href="http://www.ukrdidac.com.ua/objects/foto10871.j" title="&quot;Лупа шкільна&quot;" style="position:absolute;left:0;text-align:left;margin-left:-11.8pt;margin-top:2.65pt;width:111pt;height:111pt;z-index:25168281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52" o:title=""/>
                  <w10:wrap type="square"/>
                </v:shape>
              </w:pict>
            </w:r>
            <w:hyperlink r:id="rId53" w:tooltip="Лупа шкільна" w:history="1">
              <w:r w:rsidRPr="000D3305">
                <w:rPr>
                  <w:rStyle w:val="Hyperlink"/>
                </w:rPr>
                <w:t>http://www.ukrdidac.com.ua/objects/foto10871.jpg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ПLM101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Мікроскоп дитячий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2 508,00</w:t>
            </w:r>
          </w:p>
        </w:tc>
        <w:bookmarkStart w:id="25" w:name="10872"/>
        <w:bookmarkEnd w:id="25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"http://www.ukrdidac.com.ua/katalog/sec/14/tid/10872"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8" o:spid="_x0000_s1051" type="#_x0000_t75" alt="http://www.ukrdidac.com.ua/objects/foto10872.jpg" href="http://www.ukrdidac.com.ua/objects/foto10872.j" title="&quot;Мікроскоп дитячий &quot;" style="position:absolute;left:0;text-align:left;margin-left:2.35pt;margin-top:5.75pt;width:182.65pt;height:137.25pt;z-index:25168384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54" o:title=""/>
                  <w10:wrap type="square"/>
                </v:shape>
              </w:pict>
            </w:r>
            <w:hyperlink r:id="rId55" w:tooltip="Мікроскоп дитячий " w:history="1">
              <w:r w:rsidRPr="000D3305">
                <w:rPr>
                  <w:rStyle w:val="Hyperlink"/>
                </w:rPr>
                <w:t>http://www.ukrdidac.com.ua/objects/foto10872.jpg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П80018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Дитяча карта світу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71,50</w:t>
            </w:r>
          </w:p>
        </w:tc>
        <w:bookmarkStart w:id="26" w:name="10949"/>
        <w:bookmarkEnd w:id="26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"http://www.ukrdidac.com.ua/katalog/sec/14/tid/10949"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7" o:spid="_x0000_s1052" type="#_x0000_t75" alt="http://www.ukrdidac.com.ua/objects/foto10949.jpg" href="http://www.ukrdidac.com.ua/objects/foto10949.j" title="&quot;Дитяча карта світу&quot;" style="position:absolute;left:0;text-align:left;margin-left:4.45pt;margin-top:13pt;width:190.75pt;height:135pt;z-index:25168486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56" o:title=""/>
                  <w10:wrap type="square"/>
                </v:shape>
              </w:pict>
            </w:r>
            <w:hyperlink r:id="rId57" w:tooltip="Дитяча карта світу" w:history="1">
              <w:r w:rsidRPr="000D3305">
                <w:rPr>
                  <w:rStyle w:val="Hyperlink"/>
                </w:rPr>
                <w:t>http://www.ukrdidac.com.ua/objects/foto10949.jpg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П92804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Дитяча карта України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71,50</w:t>
            </w:r>
          </w:p>
        </w:tc>
        <w:bookmarkStart w:id="27" w:name="10950"/>
        <w:bookmarkEnd w:id="27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"http://www.ukrdidac.com.ua/katalog/sec/14/tid/10950"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6" o:spid="_x0000_s1053" type="#_x0000_t75" alt="http://www.ukrdidac.com.ua/objects/foto10950.jpg" href="http://www.ukrdidac.com.ua/objects/foto10950.j" title="&quot;Дитяча карта України&quot;" style="position:absolute;left:0;text-align:left;margin-left:5.15pt;margin-top:.5pt;width:178.05pt;height:126pt;z-index:25168588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58" o:title=""/>
                  <w10:wrap type="square"/>
                </v:shape>
              </w:pict>
            </w:r>
            <w:hyperlink r:id="rId59" w:tooltip="Дитяча карта України" w:history="1">
              <w:r w:rsidRPr="000D3305">
                <w:rPr>
                  <w:rStyle w:val="Hyperlink"/>
                </w:rPr>
                <w:t>http://www.ukrdidac.com.ua/objects/foto10950.jpg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15886" w:type="dxa"/>
            <w:gridSpan w:val="6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E8F0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  <w:t>Художньо-мистецький складник</w:t>
            </w:r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П11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Набір музичних інструментів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3 608,00</w:t>
            </w:r>
          </w:p>
        </w:tc>
        <w:bookmarkStart w:id="28" w:name="10873"/>
        <w:bookmarkEnd w:id="28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"http://www.ukrdidac.com.ua/katalog/sec/14/tid/10873"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5" o:spid="_x0000_s1054" type="#_x0000_t75" alt="http://www.ukrdidac.com.ua/objects/foto10873.jpg" href="http://www.ukrdidac.com.ua/objects/foto10873.j" title="&quot;Набір музичних інструментів&quot;" style="position:absolute;left:0;text-align:left;margin-left:1.05pt;margin-top:1.95pt;width:198.55pt;height:166.5pt;z-index:25168691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60" o:title=""/>
                  <w10:wrap type="square"/>
                </v:shape>
              </w:pict>
            </w:r>
            <w:hyperlink r:id="rId61" w:tooltip="Набір музичних інструментів" w:history="1">
              <w:r w:rsidRPr="000D3305">
                <w:rPr>
                  <w:rStyle w:val="Hyperlink"/>
                </w:rPr>
                <w:t>http://www.ukrdidac.com.ua/objects/foto10873.jpg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П12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Ляльковий театр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2 051,50</w:t>
            </w:r>
          </w:p>
        </w:tc>
        <w:bookmarkStart w:id="29" w:name="10874"/>
        <w:bookmarkEnd w:id="29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"http://www.ukrdidac.com.ua/katalog/sec/14/tid/10874"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4" o:spid="_x0000_s1055" type="#_x0000_t75" alt="http://www.ukrdidac.com.ua/objects/foto10874.jpg" href="http://www.ukrdidac.com.ua/objects/foto10874.j" title="&quot;Ляльковий театр &quot;" style="position:absolute;left:0;text-align:left;margin-left:-1.4pt;margin-top:2.7pt;width:149.45pt;height:159.55pt;z-index:25168793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62" o:title=""/>
                  <w10:wrap type="square"/>
                </v:shape>
              </w:pict>
            </w:r>
            <w:hyperlink r:id="rId63" w:tooltip="Ляльковий театр " w:history="1">
              <w:r w:rsidRPr="000D3305">
                <w:rPr>
                  <w:rStyle w:val="Hyperlink"/>
                </w:rPr>
                <w:t>http://www.ukrdidac.com.ua/objects/foto10874.jpg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П21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Настільні розвивальні ігри (комплект)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572,00</w:t>
            </w:r>
          </w:p>
        </w:tc>
        <w:bookmarkStart w:id="30" w:name="10945"/>
        <w:bookmarkEnd w:id="30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"http://www.ukrdidac.com.ua/katalog/sec/14/tid/10945"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3" o:spid="_x0000_s1056" type="#_x0000_t75" alt="http://www.ukrdidac.com.ua/objects/foto10945.jpg" href="http://www.ukrdidac.com.ua/objects/foto10945.j" title="&quot;Настільні розвивальні ігри (комплект)&quot;" style="position:absolute;left:0;text-align:left;margin-left:1.5pt;margin-top:-1pt;width:148.8pt;height:123pt;z-index:25168896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64" o:title=""/>
                  <w10:wrap type="square"/>
                </v:shape>
              </w:pict>
            </w:r>
            <w:hyperlink r:id="rId65" w:tooltip="Настільні розвивальні ігри (комплект)" w:history="1">
              <w:r w:rsidRPr="000D3305">
                <w:rPr>
                  <w:rStyle w:val="Hyperlink"/>
                </w:rPr>
                <w:t>http://www.ukrdidac.com.ua/objects/foto10945.jpg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15886" w:type="dxa"/>
            <w:gridSpan w:val="6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E8F0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  <w:t>Зберігання та організація навчального середовища</w:t>
            </w:r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ПF1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Скриня з кришкою мала (F1)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253,00</w:t>
            </w:r>
          </w:p>
        </w:tc>
        <w:bookmarkStart w:id="31" w:name="10939"/>
        <w:bookmarkEnd w:id="31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"http://www.ukrdidac.com.ua/katalog/sec/14/tid/10939"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2" o:spid="_x0000_s1057" type="#_x0000_t75" alt="http://www.ukrdidac.com.ua/objects/foto10939.jpg" href="http://www.ukrdidac.com.ua/objects/foto10939.j" title="&quot;Скриня з кришкою мала (F1)&quot;" style="position:absolute;left:0;text-align:left;margin-left:-3.4pt;margin-top:1.25pt;width:134.25pt;height:134.25pt;z-index:25168998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66" o:title=""/>
                  <w10:wrap type="square"/>
                </v:shape>
              </w:pict>
            </w:r>
            <w:hyperlink r:id="rId67" w:tooltip="Скриня з кришкою мала (F1)" w:history="1">
              <w:r w:rsidRPr="000D3305">
                <w:rPr>
                  <w:rStyle w:val="Hyperlink"/>
                </w:rPr>
                <w:t>http://www.ukrdidac.com.ua/objects/foto10939.jpg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ПF2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Скриня з кришкою середня (F2)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346,50</w:t>
            </w:r>
          </w:p>
        </w:tc>
        <w:bookmarkStart w:id="32" w:name="10940"/>
        <w:bookmarkEnd w:id="32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"http://www.ukrdidac.com.ua/katalog/sec/14/tid/10940"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hyperlink r:id="rId68" w:tooltip="Скриня з кришкою середня (F2)" w:history="1">
              <w:r>
                <w:rPr>
                  <w:noProof/>
                  <w:lang w:val="en-US"/>
                </w:rPr>
                <w:pict>
                  <v:shape id="Рисунок 11" o:spid="_x0000_s1058" type="#_x0000_t75" alt="http://www.ukrdidac.com.ua/objects/foto10940.jpg" href="http://www.ukrdidac.com.ua/objects/foto10940.j" title="&quot;Скриня з кришкою середня (F2)&quot;" style="position:absolute;left:0;text-align:left;margin-left:0;margin-top:0;width:266.25pt;height:177pt;z-index:251691008;visibility:visible;mso-wrap-distance-left:7.5pt;mso-wrap-distance-top:7.5pt;mso-wrap-distance-right:7.5pt;mso-wrap-distance-bottom:7.5pt;mso-position-horizontal:left;mso-position-horizontal-relative:text;mso-position-vertical-relative:line" o:allowoverlap="f" o:button="t">
                    <v:fill o:detectmouseclick="t"/>
                    <v:imagedata r:id="rId69" o:title=""/>
                    <w10:wrap type="square"/>
                  </v:shape>
                </w:pic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ПF25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Скриня з кришкою велика (F25)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412,50</w:t>
            </w:r>
          </w:p>
        </w:tc>
        <w:bookmarkStart w:id="33" w:name="10941"/>
        <w:bookmarkEnd w:id="33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"http://www.ukrdidac.com.ua/katalog/sec/14/tid/10941"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0" o:spid="_x0000_s1059" type="#_x0000_t75" alt="http://www.ukrdidac.com.ua/objects/foto10941.jpg" href="http://www.ukrdidac.com.ua/objects/foto10941.j" title="&quot;Скриня з кришкою велика (F25)&quot;" style="position:absolute;left:0;text-align:left;margin-left:-2.4pt;margin-top:2pt;width:202.2pt;height:135pt;z-index:25169203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0" o:title=""/>
                  <w10:wrap type="square"/>
                </v:shape>
              </w:pict>
            </w:r>
            <w:hyperlink r:id="rId71" w:tooltip="Скриня з кришкою велика (F25)" w:history="1">
              <w:r w:rsidRPr="000D3305">
                <w:rPr>
                  <w:rStyle w:val="Hyperlink"/>
                </w:rPr>
                <w:t>http://www.ukrdidac.com.ua/objects/foto10941.jpg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ПF3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Скриня з кришкою джамбо (F3)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462,00</w:t>
            </w:r>
          </w:p>
        </w:tc>
        <w:bookmarkStart w:id="34" w:name="10942"/>
        <w:bookmarkEnd w:id="34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"http://www.ukrdidac.com.ua/katalog/sec/14/tid/10942"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9" o:spid="_x0000_s1060" type="#_x0000_t75" alt="http://www.ukrdidac.com.ua/objects/foto10942.jpg" href="http://www.ukrdidac.com.ua/objects/foto10942.j" title="&quot;Скриня з кришкою джамбо (F3)&quot;" style="position:absolute;left:0;text-align:left;margin-left:2.35pt;margin-top:1.95pt;width:142.7pt;height:120.75pt;z-index:251693056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2" o:title=""/>
                  <w10:wrap type="square"/>
                </v:shape>
              </w:pict>
            </w:r>
            <w:hyperlink r:id="rId73" w:tooltip="Скриня з кришкою джамбо (F3)" w:history="1">
              <w:r w:rsidRPr="000D3305">
                <w:rPr>
                  <w:rStyle w:val="Hyperlink"/>
                </w:rPr>
                <w:t>http://www.ukrdidac.com.ua/objects/foto10942.jpg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Callero3S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Візок металевий для зберігання дидактичного матеріалу (з 24 скрині F1)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19 272,00</w:t>
            </w:r>
          </w:p>
        </w:tc>
        <w:bookmarkStart w:id="35" w:name="10946"/>
        <w:bookmarkEnd w:id="35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"http://www.ukrdidac.com.ua/katalog/sec/14/tid/10946"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8" o:spid="_x0000_s1061" type="#_x0000_t75" alt="http://www.ukrdidac.com.ua/objects/foto10946.jpg" href="http://www.ukrdidac.com.ua/objects/foto10946.j" title="&quot;Візок металевий для зберігання дидактичного матеріалу (з 24 скрині F1)&quot;" style="position:absolute;left:0;text-align:left;margin-left:-2.65pt;margin-top:.2pt;width:138pt;height:138.9pt;z-index:25169408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4" o:title=""/>
                  <w10:wrap type="square"/>
                </v:shape>
              </w:pict>
            </w:r>
            <w:hyperlink r:id="rId75" w:tooltip="Візок металевий для зберігання дидактичного матеріалу (з 24 скрині F1)" w:history="1">
              <w:r w:rsidRPr="000D3305">
                <w:rPr>
                  <w:rStyle w:val="Hyperlink"/>
                </w:rPr>
                <w:t>http://www.ukrdidac.com.ua/objects/foto10946.jpg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Callero7S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Візок металевий для зберігання дидактичного матеріалу (з 12 скриніь F2)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17 358,00</w:t>
            </w:r>
          </w:p>
        </w:tc>
        <w:bookmarkStart w:id="36" w:name="10948"/>
        <w:bookmarkEnd w:id="36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"http://www.ukrdidac.com.ua/katalog/sec/14/tid/10948"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7" o:spid="_x0000_s1062" type="#_x0000_t75" alt="http://www.ukrdidac.com.ua/objects/foto10948.jpg" href="http://www.ukrdidac.com.ua/objects/foto10948.j" title="&quot;Візок металевий для зберігання дидактичного матеріалу (з 12 скриніь F2)&quot;" style="position:absolute;left:0;text-align:left;margin-left:4.25pt;margin-top:3.5pt;width:119.05pt;height:115.5pt;z-index:25169510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6" o:title=""/>
                  <w10:wrap type="square"/>
                </v:shape>
              </w:pict>
            </w:r>
            <w:hyperlink r:id="rId77" w:tooltip="Візок металевий для зберігання дидактичного матеріалу (з 12 скриніь F2)" w:history="1">
              <w:r w:rsidRPr="000D3305">
                <w:rPr>
                  <w:rStyle w:val="Hyperlink"/>
                </w:rPr>
                <w:t>http://www.ukrdidac.com.ua/objects/foto10948.jpg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Callero9S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Візок металевий для зберігання дидактичного матеріалу (з 6 скринь F2х2 +F3х4)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13 541,00</w:t>
            </w:r>
          </w:p>
        </w:tc>
        <w:bookmarkStart w:id="37" w:name="10876"/>
        <w:bookmarkEnd w:id="37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"http://www.ukrdidac.com.ua/katalog/sec/14/tid/10876"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6" o:spid="_x0000_s1063" type="#_x0000_t75" alt="http://www.ukrdidac.com.ua/objects/foto10876.jpg" href="http://www.ukrdidac.com.ua/objects/foto10876.j" title="&quot;Візок металевий для зберігання дидактичного матеріалу (з 6 скринь F2х2 +F3х4)&quot;" style="position:absolute;left:0;text-align:left;margin-left:-12.2pt;margin-top:-1.8pt;width:103pt;height:123.85pt;z-index:25169612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78" o:title=""/>
                  <w10:wrap type="square"/>
                </v:shape>
              </w:pict>
            </w:r>
            <w:hyperlink r:id="rId79" w:tooltip="Візок металевий для зберігання дидактичного матеріалу (з 6 скринь F2х2 +F3х4)" w:history="1">
              <w:r w:rsidRPr="000D3305">
                <w:rPr>
                  <w:rStyle w:val="Hyperlink"/>
                </w:rPr>
                <w:t>http://www.ukrdidac.com.ua/objects/foto10876.jpg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Callero13S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Візок металевий для зберігання дидактичного матеріалу (з 8 скринь F2)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13 772,00</w:t>
            </w:r>
          </w:p>
        </w:tc>
        <w:bookmarkStart w:id="38" w:name="10943"/>
        <w:bookmarkEnd w:id="38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"http://www.ukrdidac.com.ua/katalog/sec/14/tid/10943"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5" o:spid="_x0000_s1064" type="#_x0000_t75" alt="http://www.ukrdidac.com.ua/objects/foto10943.jpg" href="http://www.ukrdidac.com.ua/objects/foto10943.j" title="&quot;Візок металевий для зберігання дидактичного матеріалу (з 8 скринь F2)&quot;" style="position:absolute;left:0;text-align:left;margin-left:-16.15pt;margin-top:-1.1pt;width:131.25pt;height:151.55pt;z-index:251697152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80" o:title=""/>
                  <w10:wrap type="square"/>
                </v:shape>
              </w:pict>
            </w:r>
            <w:hyperlink r:id="rId81" w:tooltip="Візок металевий для зберігання дидактичного матеріалу (з 8 скринь F2)" w:history="1">
              <w:r w:rsidRPr="000D3305">
                <w:rPr>
                  <w:rStyle w:val="Hyperlink"/>
                </w:rPr>
                <w:t>http://www.ukrdidac.com.ua/objects/foto10943.jpg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GS641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Візок пластиковий для зберігання дидактичного матеріалу (з 3 скрині F2)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2 128,50</w:t>
            </w:r>
          </w:p>
        </w:tc>
        <w:bookmarkStart w:id="39" w:name="10944"/>
        <w:bookmarkEnd w:id="39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"http://www.ukrdidac.com.ua/katalog/sec/14/tid/10944"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hyperlink r:id="rId82" w:tooltip="Візок пластиковий для зберігання дидактичного матеріалу (з 3 скрині F2)" w:history="1">
              <w:r>
                <w:rPr>
                  <w:noProof/>
                  <w:lang w:val="en-US"/>
                </w:rPr>
                <w:pict>
                  <v:shape id="Рисунок 4" o:spid="_x0000_s1065" type="#_x0000_t75" alt="http://www.ukrdidac.com.ua/objects/foto10944.jpg" href="http://www.ukrdidac.com.ua/objects/foto10944.j" title="&quot;Візок пластиковий для зберігання дидактичного матеріалу (з 3 скрині F2)&quot;" style="position:absolute;left:0;text-align:left;margin-left:0;margin-top:0;width:120pt;height:120pt;z-index:251698176;visibility:visible;mso-wrap-distance-left:7.5pt;mso-wrap-distance-top:7.5pt;mso-wrap-distance-right:7.5pt;mso-wrap-distance-bottom:7.5pt;mso-position-horizontal:left;mso-position-horizontal-relative:text;mso-position-vertical-relative:line" o:allowoverlap="f" o:button="t">
                    <v:fill o:detectmouseclick="t"/>
                    <v:imagedata r:id="rId83" o:title=""/>
                    <w10:wrap type="square"/>
                  </v:shape>
                </w:pic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15886" w:type="dxa"/>
            <w:gridSpan w:val="6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E8F0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F50CAA">
              <w:rPr>
                <w:rFonts w:ascii="Arial" w:hAnsi="Arial" w:cs="Arial"/>
                <w:b/>
                <w:bCs/>
                <w:color w:val="000000"/>
                <w:sz w:val="36"/>
                <w:szCs w:val="36"/>
                <w:lang w:eastAsia="ru-RU"/>
              </w:rPr>
              <w:t>Технічне обладнання</w:t>
            </w:r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ПE1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Фабрика друку (принтер/сканер/копір)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8 195,00</w:t>
            </w:r>
          </w:p>
        </w:tc>
        <w:bookmarkStart w:id="40" w:name="10968"/>
        <w:bookmarkEnd w:id="40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"http://www.ukrdidac.com.ua/katalog/sec/14/tid/10968"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3" o:spid="_x0000_s1066" type="#_x0000_t75" alt="http://www.ukrdidac.com.ua/objects/foto10968.jpg" href="http://www.ukrdidac.com.ua/objects/foto10968.j" title="&quot;Фабрика друку (принтер/сканер/копір)&quot;" style="position:absolute;left:0;text-align:left;margin-left:3.35pt;margin-top:1.25pt;width:111pt;height:147.7pt;z-index:251699200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84" o:title=""/>
                  <w10:wrap type="square"/>
                </v:shape>
              </w:pict>
            </w:r>
            <w:hyperlink r:id="rId85" w:tooltip="Фабрика друку (принтер/сканер/копір)" w:history="1">
              <w:r w:rsidRPr="000D3305">
                <w:rPr>
                  <w:rStyle w:val="Hyperlink"/>
                </w:rPr>
                <w:t>http://www.ukrdidac.com.ua/objects/foto10968.jpg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П680V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Інтерактивний мультимедійний комплекс SMART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54 989,00</w:t>
            </w:r>
          </w:p>
        </w:tc>
        <w:bookmarkStart w:id="41" w:name="10969"/>
        <w:bookmarkEnd w:id="41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"http://www.ukrdidac.com.ua/katalog/sec/14/tid/10969"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2" o:spid="_x0000_s1067" type="#_x0000_t75" alt="http://www.ukrdidac.com.ua/objects/foto10969.jpg" href="http://www.ukrdidac.com.ua/objects/foto10969.j" title="&quot;Інтерактивний мультимедійний комплекс SMART&quot;" style="position:absolute;left:0;text-align:left;margin-left:5.9pt;margin-top:3.5pt;width:141.4pt;height:147pt;z-index:251700224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86" o:title=""/>
                  <w10:wrap type="square"/>
                </v:shape>
              </w:pict>
            </w:r>
            <w:hyperlink r:id="rId87" w:tooltip="Інтерактивний мультимедійний комплекс SMART" w:history="1">
              <w:r w:rsidRPr="000D3305">
                <w:rPr>
                  <w:rStyle w:val="Hyperlink"/>
                </w:rPr>
                <w:t>http://www.ukrdidac.com.ua/objects/foto10969.jpg</w:t>
              </w:r>
            </w:hyperlink>
          </w:p>
        </w:tc>
      </w:tr>
      <w:tr w:rsidR="00D14520" w:rsidRPr="007533A3" w:rsidTr="00F50CAA">
        <w:trPr>
          <w:trHeight w:val="345"/>
        </w:trPr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ПD1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lef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Ноутбук Dell Inspiron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>18 073,00</w:t>
            </w:r>
          </w:p>
        </w:tc>
        <w:bookmarkStart w:id="42" w:name="10947"/>
        <w:bookmarkEnd w:id="42"/>
        <w:tc>
          <w:tcPr>
            <w:tcW w:w="1770" w:type="dxa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"http://www.ukrdidac.com.ua/katalog/sec/14/tid/10947" </w:instrText>
            </w:r>
            <w:r w:rsidRPr="000D3305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50CAA">
              <w:rPr>
                <w:rFonts w:ascii="Arial" w:hAnsi="Arial" w:cs="Arial"/>
                <w:color w:val="0000FF"/>
                <w:sz w:val="18"/>
                <w:szCs w:val="18"/>
                <w:u w:val="single"/>
                <w:lang w:eastAsia="ru-RU"/>
              </w:rPr>
              <w:t>Інфо</w:t>
            </w:r>
            <w:r w:rsidRPr="00F50CAA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0" w:type="auto"/>
            <w:tcBorders>
              <w:top w:val="dotted" w:sz="6" w:space="0" w:color="999999"/>
              <w:left w:val="dotted" w:sz="6" w:space="0" w:color="999999"/>
              <w:bottom w:val="dotted" w:sz="6" w:space="0" w:color="999999"/>
              <w:right w:val="dotted" w:sz="6" w:space="0" w:color="999999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vAlign w:val="center"/>
          </w:tcPr>
          <w:p w:rsidR="00D14520" w:rsidRPr="00F50CAA" w:rsidRDefault="00D14520" w:rsidP="00F50C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val="en-US"/>
              </w:rPr>
              <w:pict>
                <v:shape id="Рисунок 1" o:spid="_x0000_s1068" type="#_x0000_t75" alt="http://www.ukrdidac.com.ua/objects/foto10947.jpg" href="http://www.ukrdidac.com.ua/objects/foto10947.j" title="&quot;Ноутбук Dell Inspiron&quot;" style="position:absolute;left:0;text-align:left;margin-left:3.5pt;margin-top:-4.25pt;width:95.8pt;height:58.5pt;z-index:251701248;visibility:visible;mso-wrap-distance-left:7.5pt;mso-wrap-distance-top:7.5pt;mso-wrap-distance-right:7.5pt;mso-wrap-distance-bottom:7.5pt;mso-position-horizontal-relative:text;mso-position-vertical-relative:line" o:allowoverlap="f" o:button="t">
                  <v:fill o:detectmouseclick="t"/>
                  <v:imagedata r:id="rId88" o:title=""/>
                  <w10:wrap type="square"/>
                </v:shape>
              </w:pict>
            </w:r>
            <w:hyperlink r:id="rId89" w:tooltip="Ноутбук Dell Inspiron" w:history="1">
              <w:r w:rsidRPr="000D3305">
                <w:rPr>
                  <w:rStyle w:val="Hyperlink"/>
                </w:rPr>
                <w:t>http://www.ukrdidac.com.ua/objects/foto10947.jpg</w:t>
              </w:r>
            </w:hyperlink>
          </w:p>
        </w:tc>
      </w:tr>
    </w:tbl>
    <w:p w:rsidR="00D14520" w:rsidRDefault="00D14520">
      <w:hyperlink r:id="rId90" w:history="1">
        <w:r w:rsidRPr="006D59D9">
          <w:rPr>
            <w:rStyle w:val="Hyperlink"/>
          </w:rPr>
          <w:t>http://www.ukrdidac.com.ua/katalog/sec/14</w:t>
        </w:r>
      </w:hyperlink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170"/>
      </w:tblGrid>
      <w:tr w:rsidR="00D14520" w:rsidRPr="007533A3" w:rsidTr="00F50CAA">
        <w:trPr>
          <w:jc w:val="center"/>
        </w:trPr>
        <w:tc>
          <w:tcPr>
            <w:tcW w:w="0" w:type="auto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FFFFF"/>
            <w:tcMar>
              <w:top w:w="300" w:type="dxa"/>
              <w:left w:w="300" w:type="dxa"/>
              <w:bottom w:w="300" w:type="dxa"/>
              <w:right w:w="300" w:type="dxa"/>
            </w:tcMar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14570"/>
            </w:tblGrid>
            <w:tr w:rsidR="00D14520" w:rsidRPr="007533A3"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4520" w:rsidRPr="00F50CAA" w:rsidRDefault="00D14520" w:rsidP="00F50CAA">
                  <w:pPr>
                    <w:spacing w:after="0" w:line="240" w:lineRule="auto"/>
                    <w:rPr>
                      <w:sz w:val="24"/>
                      <w:szCs w:val="24"/>
                      <w:lang w:eastAsia="ru-RU"/>
                    </w:rPr>
                  </w:pPr>
                  <w:r w:rsidRPr="00F50CAA">
                    <w:rPr>
                      <w:sz w:val="24"/>
                      <w:szCs w:val="24"/>
                      <w:lang w:eastAsia="ru-RU"/>
                    </w:rPr>
                    <w:t>Науковий центр "УКРДИДАК" надає широкий вибір навчального обладнання з розділу </w:t>
                  </w:r>
                  <w:r w:rsidRPr="00F50CA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«Початкова школа»</w:t>
                  </w:r>
                  <w:r w:rsidRPr="00F50CAA">
                    <w:rPr>
                      <w:sz w:val="24"/>
                      <w:szCs w:val="24"/>
                      <w:lang w:eastAsia="ru-RU"/>
                    </w:rPr>
                    <w:t> за найкращою ціною. Здійснюємо оперативну доставку засобів навчання по всій Україні: Рівне, Миколаїв, Житомир, Луганськ, Херсон, Полтава, Івано-Франківськ, Запоріжжя, Одеса, Черкаси, Вінниця, Дніпропетровськ, Кіровоград, Харків, Чернівці, Київ та по інших містах</w:t>
                  </w:r>
                </w:p>
                <w:p w:rsidR="00D14520" w:rsidRPr="00F50CAA" w:rsidRDefault="00D14520" w:rsidP="00F50CAA">
                  <w:pPr>
                    <w:spacing w:after="0" w:line="240" w:lineRule="auto"/>
                    <w:rPr>
                      <w:sz w:val="24"/>
                      <w:szCs w:val="24"/>
                      <w:lang w:eastAsia="ru-RU"/>
                    </w:rPr>
                  </w:pPr>
                  <w:bookmarkStart w:id="43" w:name="_GoBack"/>
                  <w:bookmarkEnd w:id="43"/>
                </w:p>
              </w:tc>
            </w:tr>
          </w:tbl>
          <w:p w:rsidR="00D14520" w:rsidRPr="00F50CAA" w:rsidRDefault="00D14520" w:rsidP="00F50CAA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4520" w:rsidRPr="00F50CAA" w:rsidRDefault="00D14520" w:rsidP="00F50CAA">
      <w:pPr>
        <w:spacing w:after="0" w:line="240" w:lineRule="auto"/>
        <w:rPr>
          <w:vanish/>
          <w:sz w:val="24"/>
          <w:szCs w:val="24"/>
          <w:lang w:eastAsia="ru-RU"/>
        </w:rPr>
      </w:pPr>
    </w:p>
    <w:p w:rsidR="00D14520" w:rsidRDefault="00D14520"/>
    <w:sectPr w:rsidR="00D14520" w:rsidSect="00F50CAA">
      <w:pgSz w:w="16838" w:h="11906" w:orient="landscape"/>
      <w:pgMar w:top="568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0CAA"/>
    <w:rsid w:val="000D3305"/>
    <w:rsid w:val="002F082B"/>
    <w:rsid w:val="004705CC"/>
    <w:rsid w:val="006D59D9"/>
    <w:rsid w:val="007533A3"/>
    <w:rsid w:val="007B4E01"/>
    <w:rsid w:val="00901A20"/>
    <w:rsid w:val="00C24A3F"/>
    <w:rsid w:val="00D14520"/>
    <w:rsid w:val="00D43CD5"/>
    <w:rsid w:val="00F11043"/>
    <w:rsid w:val="00F50CAA"/>
    <w:rsid w:val="00F87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A3F"/>
    <w:pPr>
      <w:spacing w:after="160" w:line="259" w:lineRule="auto"/>
    </w:pPr>
    <w:rPr>
      <w:sz w:val="28"/>
      <w:lang w:val="ru-RU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705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50CAA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56A"/>
    <w:rPr>
      <w:rFonts w:asciiTheme="majorHAnsi" w:eastAsiaTheme="majorEastAsia" w:hAnsiTheme="majorHAnsi" w:cstheme="majorBidi"/>
      <w:b/>
      <w:bCs/>
      <w:kern w:val="32"/>
      <w:sz w:val="32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50CAA"/>
    <w:rPr>
      <w:rFonts w:eastAsia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semiHidden/>
    <w:rsid w:val="00F50CA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F50CAA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F50CA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5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5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krdidac.com.ua/objects/foto10860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ukrdidac.com.ua/objects/foto10972.jpg" TargetMode="External"/><Relationship Id="rId21" Type="http://schemas.openxmlformats.org/officeDocument/2006/relationships/hyperlink" Target="http://www.ukrdidac.com.ua/objects/foto10867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ukrdidac.com.ua/objects/foto10869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ww.ukrdidac.com.ua/objects/foto10872.jpg" TargetMode="External"/><Relationship Id="rId63" Type="http://schemas.openxmlformats.org/officeDocument/2006/relationships/hyperlink" Target="http://www.ukrdidac.com.ua/objects/foto10874.jpg" TargetMode="External"/><Relationship Id="rId68" Type="http://schemas.openxmlformats.org/officeDocument/2006/relationships/hyperlink" Target="http://www.ukrdidac.com.ua/objects/foto10940.jpg" TargetMode="External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hyperlink" Target="http://www.ukrdidac.com.ua/objects/foto10947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ukrdidac.com.ua/objects/foto10941.jpg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://www.ukrdidac.com.ua/objects/foto1095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ukrdidac.com.ua/objects/foto10868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ukrdidac.com.ua/objects/foto10967.jpg" TargetMode="External"/><Relationship Id="rId53" Type="http://schemas.openxmlformats.org/officeDocument/2006/relationships/hyperlink" Target="http://www.ukrdidac.com.ua/objects/foto10871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www.ukrdidac.com.ua/objects/foto10876.jpg" TargetMode="External"/><Relationship Id="rId87" Type="http://schemas.openxmlformats.org/officeDocument/2006/relationships/hyperlink" Target="http://www.ukrdidac.com.ua/objects/foto10969.jpg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ukrdidac.com.ua/objects/foto10873.jpg" TargetMode="External"/><Relationship Id="rId82" Type="http://schemas.openxmlformats.org/officeDocument/2006/relationships/hyperlink" Target="http://www.ukrdidac.com.ua/objects/foto10944.jpg" TargetMode="External"/><Relationship Id="rId90" Type="http://schemas.openxmlformats.org/officeDocument/2006/relationships/hyperlink" Target="http://www.ukrdidac.com.ua/katalog/sec/14" TargetMode="External"/><Relationship Id="rId19" Type="http://schemas.openxmlformats.org/officeDocument/2006/relationships/hyperlink" Target="http://www.ukrdidac.com.ua/objects/foto1096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ukrdidac.com.ua/objects/foto10863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ukrdidac.com.ua/objects/foto10875.jpg" TargetMode="External"/><Relationship Id="rId43" Type="http://schemas.openxmlformats.org/officeDocument/2006/relationships/hyperlink" Target="http://www.ukrdidac.com.ua/objects/foto10966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media/image32.jpeg"/><Relationship Id="rId77" Type="http://schemas.openxmlformats.org/officeDocument/2006/relationships/hyperlink" Target="http://www.ukrdidac.com.ua/objects/foto10948.jpg" TargetMode="External"/><Relationship Id="rId8" Type="http://schemas.openxmlformats.org/officeDocument/2006/relationships/hyperlink" Target="http://www.ukrdidac.com.ua/objects/foto10952.jpg" TargetMode="External"/><Relationship Id="rId51" Type="http://schemas.openxmlformats.org/officeDocument/2006/relationships/hyperlink" Target="http://www.ukrdidac.com.ua/objects/foto976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www.ukrdidac.com.ua/objects/foto10968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www.ukrdidac.com.ua/objects/foto10861.jpg" TargetMode="External"/><Relationship Id="rId25" Type="http://schemas.openxmlformats.org/officeDocument/2006/relationships/hyperlink" Target="http://www.ukrdidac.com.ua/objects/foto10862.jpg" TargetMode="External"/><Relationship Id="rId33" Type="http://schemas.openxmlformats.org/officeDocument/2006/relationships/hyperlink" Target="http://www.ukrdidac.com.ua/objects/foto1096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.ukrdidac.com.ua/objects/foto10950.jpg" TargetMode="External"/><Relationship Id="rId67" Type="http://schemas.openxmlformats.org/officeDocument/2006/relationships/hyperlink" Target="http://www.ukrdidac.com.ua/objects/foto10939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ukrdidac.com.ua/objects/foto10965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ukrdidac.com.ua/objects/foto10946.jpg" TargetMode="External"/><Relationship Id="rId83" Type="http://schemas.openxmlformats.org/officeDocument/2006/relationships/image" Target="media/image39.jpeg"/><Relationship Id="rId88" Type="http://schemas.openxmlformats.org/officeDocument/2006/relationships/image" Target="media/image42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ukrdidac.com.ua/objects/foto10858.jpg" TargetMode="External"/><Relationship Id="rId15" Type="http://schemas.openxmlformats.org/officeDocument/2006/relationships/hyperlink" Target="http://www.ukrdidac.com.ua/objects/foto10954.jpg" TargetMode="External"/><Relationship Id="rId23" Type="http://schemas.openxmlformats.org/officeDocument/2006/relationships/hyperlink" Target="http://www.ukrdidac.com.ua/objects/foto10865.jpg" TargetMode="External"/><Relationship Id="rId28" Type="http://schemas.openxmlformats.org/officeDocument/2006/relationships/hyperlink" Target="http://www.ukrdidac.com.ua/objects/foto10864.jpg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www.ukrdidac.com.ua/objects/foto10951.jpg" TargetMode="External"/><Relationship Id="rId57" Type="http://schemas.openxmlformats.org/officeDocument/2006/relationships/hyperlink" Target="http://www.ukrdidac.com.ua/objects/foto10949.jpg" TargetMode="External"/><Relationship Id="rId10" Type="http://schemas.openxmlformats.org/officeDocument/2006/relationships/hyperlink" Target="http://www.ukrdidac.com.ua/objects/foto10859.jpg" TargetMode="External"/><Relationship Id="rId31" Type="http://schemas.openxmlformats.org/officeDocument/2006/relationships/hyperlink" Target="http://www.ukrdidac.com.ua/objects/foto10866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.ukrdidac.com.ua/objects/foto10945.jpg" TargetMode="External"/><Relationship Id="rId73" Type="http://schemas.openxmlformats.org/officeDocument/2006/relationships/hyperlink" Target="http://www.ukrdidac.com.ua/objects/foto10942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www.ukrdidac.com.ua/objects/foto10943.jpg" TargetMode="External"/><Relationship Id="rId86" Type="http://schemas.openxmlformats.org/officeDocument/2006/relationships/image" Target="media/image41.jpeg"/><Relationship Id="rId4" Type="http://schemas.openxmlformats.org/officeDocument/2006/relationships/hyperlink" Target="http://www.ukrdidac.com.ua/katalog/sec/14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2113</Words>
  <Characters>12047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Орієнтовний перелік засобів навчання в початковій школі</dc:title>
  <dc:subject/>
  <dc:creator>Пользователь</dc:creator>
  <cp:keywords/>
  <dc:description/>
  <cp:lastModifiedBy>user</cp:lastModifiedBy>
  <cp:revision>2</cp:revision>
  <dcterms:created xsi:type="dcterms:W3CDTF">2017-10-24T13:58:00Z</dcterms:created>
  <dcterms:modified xsi:type="dcterms:W3CDTF">2017-10-24T13:58:00Z</dcterms:modified>
</cp:coreProperties>
</file>